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D0099" w14:textId="77777777" w:rsidR="006B5F50" w:rsidRPr="0058641F" w:rsidRDefault="006B5F50" w:rsidP="006B5F50">
      <w:pPr>
        <w:pStyle w:val="Title"/>
        <w:tabs>
          <w:tab w:val="center" w:pos="4680"/>
          <w:tab w:val="right" w:pos="936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81CB990" w14:textId="77777777" w:rsidR="003B6270" w:rsidRPr="0058641F" w:rsidRDefault="00B93A9E" w:rsidP="003B6270">
      <w:pPr>
        <w:pStyle w:val="Title"/>
        <w:tabs>
          <w:tab w:val="center" w:pos="4680"/>
          <w:tab w:val="right" w:pos="9360"/>
        </w:tabs>
        <w:rPr>
          <w:rFonts w:ascii="Times New Roman" w:hAnsi="Times New Roman" w:cs="Times New Roman"/>
          <w:smallCaps/>
        </w:rPr>
      </w:pPr>
      <w:r w:rsidRPr="0058641F">
        <w:rPr>
          <w:rFonts w:ascii="Times New Roman" w:hAnsi="Times New Roman" w:cs="Times New Roman"/>
          <w:smallCaps/>
        </w:rPr>
        <w:t>TRAINING WEEK</w:t>
      </w:r>
      <w:r w:rsidR="00E953FF" w:rsidRPr="0058641F">
        <w:rPr>
          <w:rFonts w:ascii="Times New Roman" w:hAnsi="Times New Roman" w:cs="Times New Roman"/>
          <w:smallCaps/>
        </w:rPr>
        <w:t xml:space="preserve"> </w:t>
      </w:r>
    </w:p>
    <w:p w14:paraId="210783D5" w14:textId="77777777" w:rsidR="00666460" w:rsidRPr="0058641F" w:rsidRDefault="003665D9" w:rsidP="003B6270">
      <w:pPr>
        <w:pStyle w:val="Title"/>
        <w:tabs>
          <w:tab w:val="center" w:pos="4680"/>
          <w:tab w:val="right" w:pos="9360"/>
        </w:tabs>
        <w:rPr>
          <w:rFonts w:ascii="Times New Roman" w:hAnsi="Times New Roman" w:cs="Times New Roman"/>
          <w:smallCaps/>
        </w:rPr>
      </w:pPr>
      <w:r w:rsidRPr="0058641F">
        <w:rPr>
          <w:rFonts w:ascii="Times New Roman" w:hAnsi="Times New Roman" w:cs="Times New Roman"/>
          <w:i/>
          <w:smallCaps/>
        </w:rPr>
        <w:t xml:space="preserve">North </w:t>
      </w:r>
      <w:r w:rsidR="00D13559" w:rsidRPr="0058641F">
        <w:rPr>
          <w:rFonts w:ascii="Times New Roman" w:hAnsi="Times New Roman" w:cs="Times New Roman"/>
          <w:i/>
          <w:smallCaps/>
        </w:rPr>
        <w:t>sydney</w:t>
      </w:r>
      <w:r w:rsidR="00E953FF" w:rsidRPr="0058641F">
        <w:rPr>
          <w:rFonts w:ascii="Times New Roman" w:hAnsi="Times New Roman" w:cs="Times New Roman"/>
          <w:i/>
          <w:smallCaps/>
        </w:rPr>
        <w:t xml:space="preserve"> </w:t>
      </w:r>
    </w:p>
    <w:p w14:paraId="385956E6" w14:textId="73917393" w:rsidR="00C9696D" w:rsidRPr="0058641F" w:rsidRDefault="0033035B" w:rsidP="00C9696D">
      <w:pPr>
        <w:pStyle w:val="Heading1"/>
        <w:rPr>
          <w:rFonts w:ascii="Times New Roman" w:hAnsi="Times New Roman"/>
        </w:rPr>
      </w:pPr>
      <w:r w:rsidRPr="0058641F">
        <w:rPr>
          <w:rFonts w:ascii="Times New Roman" w:hAnsi="Times New Roman"/>
          <w:b w:val="0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385F5F9" wp14:editId="42EDD886">
            <wp:simplePos x="0" y="0"/>
            <wp:positionH relativeFrom="rightMargin">
              <wp:align>left</wp:align>
            </wp:positionH>
            <wp:positionV relativeFrom="paragraph">
              <wp:posOffset>755650</wp:posOffset>
            </wp:positionV>
            <wp:extent cx="764540" cy="474980"/>
            <wp:effectExtent l="0" t="0" r="0" b="1270"/>
            <wp:wrapNone/>
            <wp:docPr id="5" name="Picture 5" descr="Image result for safety check cape br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safety check cape bret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96D" w:rsidRPr="0058641F">
        <w:rPr>
          <w:rFonts w:ascii="Times New Roman" w:hAnsi="Times New Roman"/>
        </w:rPr>
        <w:t>Tuesday July 3,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6988"/>
      </w:tblGrid>
      <w:tr w:rsidR="003665D9" w:rsidRPr="0058641F" w14:paraId="7982E67D" w14:textId="77777777" w:rsidTr="00BA44B7">
        <w:tc>
          <w:tcPr>
            <w:tcW w:w="2372" w:type="dxa"/>
            <w:tcMar>
              <w:right w:w="58" w:type="dxa"/>
            </w:tcMar>
          </w:tcPr>
          <w:p w14:paraId="56678B32" w14:textId="77777777" w:rsidR="0058641F" w:rsidRPr="0058641F" w:rsidRDefault="00A04913" w:rsidP="003665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41F" w:rsidRPr="0058641F">
              <w:rPr>
                <w:rFonts w:ascii="Times New Roman" w:hAnsi="Times New Roman"/>
                <w:sz w:val="28"/>
                <w:szCs w:val="28"/>
              </w:rPr>
              <w:t>9:00AM – 9:30AM</w:t>
            </w:r>
          </w:p>
          <w:p w14:paraId="5D53EE9B" w14:textId="77777777" w:rsidR="003665D9" w:rsidRPr="0058641F" w:rsidRDefault="003665D9" w:rsidP="003665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9:30AM – 12:00PM</w:t>
            </w:r>
          </w:p>
        </w:tc>
        <w:tc>
          <w:tcPr>
            <w:tcW w:w="6988" w:type="dxa"/>
            <w:tcMar>
              <w:left w:w="58" w:type="dxa"/>
            </w:tcMar>
            <w:vAlign w:val="center"/>
          </w:tcPr>
          <w:p w14:paraId="77F58A4B" w14:textId="77777777" w:rsidR="003665D9" w:rsidRPr="0058641F" w:rsidRDefault="00A04913" w:rsidP="003665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Welcome!</w:t>
            </w:r>
          </w:p>
          <w:p w14:paraId="21C76538" w14:textId="3A6FF186" w:rsidR="003665D9" w:rsidRPr="0058641F" w:rsidRDefault="003665D9" w:rsidP="003665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Employment Readiness Skills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58641F">
              <w:rPr>
                <w:rFonts w:ascii="Times New Roman" w:hAnsi="Times New Roman"/>
                <w:sz w:val="26"/>
                <w:szCs w:val="26"/>
              </w:rPr>
              <w:t xml:space="preserve">Chris Angione </w:t>
            </w:r>
            <w:r w:rsidRPr="0058641F">
              <w:rPr>
                <w:rFonts w:ascii="Times New Roman" w:hAnsi="Times New Roman"/>
                <w:b/>
                <w:i/>
                <w:iCs/>
                <w:color w:val="2B7587"/>
                <w:sz w:val="26"/>
                <w:szCs w:val="26"/>
              </w:rPr>
              <w:t>Safety Check</w:t>
            </w:r>
          </w:p>
        </w:tc>
      </w:tr>
      <w:tr w:rsidR="003665D9" w:rsidRPr="0058641F" w14:paraId="59C707BD" w14:textId="77777777" w:rsidTr="00BA44B7">
        <w:tc>
          <w:tcPr>
            <w:tcW w:w="2372" w:type="dxa"/>
            <w:tcMar>
              <w:right w:w="58" w:type="dxa"/>
            </w:tcMar>
          </w:tcPr>
          <w:p w14:paraId="2DD13EC0" w14:textId="77777777" w:rsidR="003665D9" w:rsidRPr="0058641F" w:rsidRDefault="0058641F" w:rsidP="003665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12:00PM – 1:00PM</w:t>
            </w:r>
          </w:p>
        </w:tc>
        <w:tc>
          <w:tcPr>
            <w:tcW w:w="6988" w:type="dxa"/>
            <w:tcMar>
              <w:left w:w="58" w:type="dxa"/>
            </w:tcMar>
            <w:vAlign w:val="center"/>
          </w:tcPr>
          <w:p w14:paraId="4F61109C" w14:textId="77777777" w:rsidR="003665D9" w:rsidRPr="0058641F" w:rsidRDefault="003665D9" w:rsidP="003665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LUNCH</w:t>
            </w:r>
          </w:p>
        </w:tc>
      </w:tr>
      <w:tr w:rsidR="003665D9" w:rsidRPr="0058641F" w14:paraId="6B3830A7" w14:textId="77777777" w:rsidTr="0058641F">
        <w:trPr>
          <w:trHeight w:val="525"/>
        </w:trPr>
        <w:tc>
          <w:tcPr>
            <w:tcW w:w="2372" w:type="dxa"/>
            <w:tcMar>
              <w:right w:w="58" w:type="dxa"/>
            </w:tcMar>
          </w:tcPr>
          <w:p w14:paraId="4380BA0C" w14:textId="77777777" w:rsidR="003665D9" w:rsidRPr="0058641F" w:rsidRDefault="003665D9" w:rsidP="003665D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 1:00PM – 3:00PM</w:t>
            </w:r>
          </w:p>
        </w:tc>
        <w:tc>
          <w:tcPr>
            <w:tcW w:w="6988" w:type="dxa"/>
            <w:tcMar>
              <w:left w:w="58" w:type="dxa"/>
            </w:tcMar>
            <w:vAlign w:val="center"/>
          </w:tcPr>
          <w:p w14:paraId="3C6E36C6" w14:textId="77777777" w:rsidR="003665D9" w:rsidRPr="0058641F" w:rsidRDefault="003665D9" w:rsidP="003665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Employment Readiness Skills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58641F">
              <w:rPr>
                <w:rFonts w:ascii="Times New Roman" w:hAnsi="Times New Roman"/>
                <w:sz w:val="26"/>
                <w:szCs w:val="26"/>
              </w:rPr>
              <w:t xml:space="preserve"> Chris Angione </w:t>
            </w:r>
            <w:r w:rsidRPr="0058641F">
              <w:rPr>
                <w:rFonts w:ascii="Times New Roman" w:hAnsi="Times New Roman"/>
                <w:b/>
                <w:i/>
                <w:iCs/>
                <w:color w:val="2B7587"/>
                <w:sz w:val="26"/>
                <w:szCs w:val="26"/>
              </w:rPr>
              <w:t>Safety Check</w:t>
            </w:r>
          </w:p>
        </w:tc>
      </w:tr>
      <w:tr w:rsidR="00C9696D" w:rsidRPr="0058641F" w14:paraId="38E27911" w14:textId="77777777" w:rsidTr="00BA44B7">
        <w:tc>
          <w:tcPr>
            <w:tcW w:w="2372" w:type="dxa"/>
            <w:tcMar>
              <w:right w:w="58" w:type="dxa"/>
            </w:tcMar>
          </w:tcPr>
          <w:p w14:paraId="65AF77FE" w14:textId="77777777" w:rsidR="00C9696D" w:rsidRPr="0058641F" w:rsidRDefault="00C9696D" w:rsidP="00B93A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8" w:type="dxa"/>
            <w:tcMar>
              <w:left w:w="58" w:type="dxa"/>
            </w:tcMar>
            <w:vAlign w:val="center"/>
          </w:tcPr>
          <w:p w14:paraId="179B38E5" w14:textId="77777777" w:rsidR="0058641F" w:rsidRPr="0058641F" w:rsidRDefault="0058641F" w:rsidP="00BA44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634B4CC7" w14:textId="77777777" w:rsidR="00C9696D" w:rsidRPr="0058641F" w:rsidRDefault="00C9696D" w:rsidP="0058641F">
      <w:pPr>
        <w:pStyle w:val="Heading1"/>
        <w:pBdr>
          <w:top w:val="single" w:sz="4" w:space="2" w:color="215868" w:themeColor="accent5" w:themeShade="80"/>
        </w:pBdr>
        <w:spacing w:after="0"/>
        <w:rPr>
          <w:rFonts w:ascii="Times New Roman" w:hAnsi="Times New Roman"/>
          <w:sz w:val="28"/>
          <w:szCs w:val="28"/>
        </w:rPr>
      </w:pPr>
      <w:r w:rsidRPr="0058641F">
        <w:rPr>
          <w:rFonts w:ascii="Times New Roman" w:hAnsi="Times New Roman"/>
          <w:sz w:val="28"/>
          <w:szCs w:val="28"/>
        </w:rPr>
        <w:t>Wednesday July 4,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6988"/>
      </w:tblGrid>
      <w:tr w:rsidR="00C9696D" w:rsidRPr="0058641F" w14:paraId="67699C27" w14:textId="77777777" w:rsidTr="00211CB7">
        <w:trPr>
          <w:trHeight w:val="353"/>
        </w:trPr>
        <w:tc>
          <w:tcPr>
            <w:tcW w:w="2372" w:type="dxa"/>
            <w:tcMar>
              <w:right w:w="58" w:type="dxa"/>
            </w:tcMar>
          </w:tcPr>
          <w:p w14:paraId="5ACD52B2" w14:textId="77777777" w:rsidR="00C9696D" w:rsidRPr="0058641F" w:rsidRDefault="00C9696D" w:rsidP="003665D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9:00AM – 1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2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:0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0P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M</w:t>
            </w:r>
          </w:p>
        </w:tc>
        <w:tc>
          <w:tcPr>
            <w:tcW w:w="6988" w:type="dxa"/>
            <w:tcMar>
              <w:left w:w="58" w:type="dxa"/>
            </w:tcMar>
          </w:tcPr>
          <w:p w14:paraId="11EA5FCB" w14:textId="77777777" w:rsidR="00C9696D" w:rsidRPr="0058641F" w:rsidRDefault="0058641F" w:rsidP="003665D9">
            <w:pPr>
              <w:autoSpaceDE w:val="0"/>
              <w:autoSpaceDN w:val="0"/>
              <w:rPr>
                <w:rFonts w:ascii="Times New Roman" w:hAnsi="Times New Roman"/>
                <w:i/>
                <w:iCs/>
                <w:color w:val="2B7587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6DF8D533" wp14:editId="7E18026E">
                  <wp:simplePos x="0" y="0"/>
                  <wp:positionH relativeFrom="margin">
                    <wp:posOffset>4437413</wp:posOffset>
                  </wp:positionH>
                  <wp:positionV relativeFrom="paragraph">
                    <wp:posOffset>-488</wp:posOffset>
                  </wp:positionV>
                  <wp:extent cx="840229" cy="543317"/>
                  <wp:effectExtent l="19050" t="0" r="0" b="0"/>
                  <wp:wrapNone/>
                  <wp:docPr id="10" name="Picture 3" descr="Image result for nova scotia 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ova scotia 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633" cy="542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665D9" w:rsidRPr="0058641F">
              <w:rPr>
                <w:rFonts w:ascii="Times New Roman" w:hAnsi="Times New Roman"/>
                <w:b/>
                <w:sz w:val="28"/>
                <w:szCs w:val="28"/>
              </w:rPr>
              <w:t>Personality Dimensions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 xml:space="preserve"> – Tracey MacMullin </w:t>
            </w:r>
            <w:r w:rsidR="003665D9" w:rsidRPr="0058641F">
              <w:rPr>
                <w:rFonts w:ascii="Times New Roman" w:hAnsi="Times New Roman"/>
                <w:b/>
                <w:i/>
                <w:iCs/>
                <w:color w:val="2B7587"/>
                <w:sz w:val="28"/>
                <w:szCs w:val="28"/>
              </w:rPr>
              <w:t>NEDAC</w:t>
            </w:r>
          </w:p>
        </w:tc>
      </w:tr>
      <w:tr w:rsidR="00C9696D" w:rsidRPr="0058641F" w14:paraId="37CF8E4A" w14:textId="77777777" w:rsidTr="00BA44B7">
        <w:trPr>
          <w:trHeight w:val="450"/>
        </w:trPr>
        <w:tc>
          <w:tcPr>
            <w:tcW w:w="2372" w:type="dxa"/>
            <w:tcMar>
              <w:right w:w="58" w:type="dxa"/>
            </w:tcMar>
          </w:tcPr>
          <w:p w14:paraId="599860DA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12:00PM – 1: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0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0PM</w:t>
            </w:r>
          </w:p>
        </w:tc>
        <w:tc>
          <w:tcPr>
            <w:tcW w:w="6988" w:type="dxa"/>
            <w:tcMar>
              <w:left w:w="58" w:type="dxa"/>
            </w:tcMar>
          </w:tcPr>
          <w:p w14:paraId="45C87F7C" w14:textId="77777777" w:rsidR="003665D9" w:rsidRPr="0058641F" w:rsidRDefault="003665D9" w:rsidP="00BA44B7">
            <w:pPr>
              <w:pStyle w:val="Companyname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LUNCH</w:t>
            </w:r>
          </w:p>
        </w:tc>
      </w:tr>
      <w:tr w:rsidR="00C9696D" w:rsidRPr="0058641F" w14:paraId="6C345C4F" w14:textId="77777777" w:rsidTr="00BA44B7">
        <w:tc>
          <w:tcPr>
            <w:tcW w:w="2372" w:type="dxa"/>
            <w:tcMar>
              <w:right w:w="58" w:type="dxa"/>
            </w:tcMar>
          </w:tcPr>
          <w:p w14:paraId="30928958" w14:textId="77777777" w:rsidR="00C9696D" w:rsidRPr="0058641F" w:rsidRDefault="0058641F" w:rsidP="003665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1</w:t>
            </w:r>
            <w:r w:rsidR="00C9696D" w:rsidRPr="0058641F">
              <w:rPr>
                <w:rFonts w:ascii="Times New Roman" w:hAnsi="Times New Roman"/>
                <w:sz w:val="28"/>
                <w:szCs w:val="28"/>
              </w:rPr>
              <w:t>: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0</w:t>
            </w:r>
            <w:r w:rsidR="00C9696D" w:rsidRPr="0058641F">
              <w:rPr>
                <w:rFonts w:ascii="Times New Roman" w:hAnsi="Times New Roman"/>
                <w:sz w:val="28"/>
                <w:szCs w:val="28"/>
              </w:rPr>
              <w:t>0PM – 3:00PM</w:t>
            </w:r>
          </w:p>
        </w:tc>
        <w:tc>
          <w:tcPr>
            <w:tcW w:w="6988" w:type="dxa"/>
            <w:tcMar>
              <w:left w:w="58" w:type="dxa"/>
            </w:tcMar>
          </w:tcPr>
          <w:p w14:paraId="00ABD45B" w14:textId="77777777" w:rsidR="00C9696D" w:rsidRPr="0058641F" w:rsidRDefault="00E42D2B" w:rsidP="00E51836">
            <w:pPr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</w:rPr>
              <w:object w:dxaOrig="1440" w:dyaOrig="1440" w14:anchorId="7A222E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10.45pt;margin-top:14.2pt;width:124pt;height:35.05pt;z-index:251666432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6" DrawAspect="Content" ObjectID="_1600074087" r:id="rId11"/>
              </w:object>
            </w:r>
            <w:r w:rsidR="007F7678" w:rsidRPr="0058641F">
              <w:rPr>
                <w:rFonts w:ascii="Times New Roman" w:hAnsi="Times New Roman"/>
                <w:b/>
                <w:sz w:val="28"/>
                <w:szCs w:val="28"/>
              </w:rPr>
              <w:t xml:space="preserve">Financial Literacy – </w:t>
            </w:r>
            <w:r w:rsidR="00E02286" w:rsidRPr="0058641F">
              <w:rPr>
                <w:rFonts w:ascii="Times New Roman" w:hAnsi="Times New Roman"/>
                <w:b/>
                <w:i/>
                <w:iCs/>
                <w:color w:val="2B7587"/>
                <w:sz w:val="28"/>
                <w:szCs w:val="28"/>
              </w:rPr>
              <w:t>Credit Union</w:t>
            </w:r>
          </w:p>
          <w:p w14:paraId="5AFE634D" w14:textId="77777777" w:rsidR="001874E7" w:rsidRPr="0058641F" w:rsidRDefault="001874E7" w:rsidP="00E51836">
            <w:pPr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FC6381D" w14:textId="77777777" w:rsidR="00C9696D" w:rsidRPr="0058641F" w:rsidRDefault="00C9696D" w:rsidP="00C9696D">
      <w:pPr>
        <w:pStyle w:val="Heading1"/>
        <w:spacing w:after="0"/>
        <w:rPr>
          <w:rFonts w:ascii="Times New Roman" w:hAnsi="Times New Roman"/>
          <w:sz w:val="28"/>
          <w:szCs w:val="28"/>
        </w:rPr>
      </w:pPr>
      <w:r w:rsidRPr="0058641F">
        <w:rPr>
          <w:rFonts w:ascii="Times New Roman" w:hAnsi="Times New Roman"/>
          <w:sz w:val="28"/>
          <w:szCs w:val="28"/>
        </w:rPr>
        <w:t>Thursday July 5,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6988"/>
      </w:tblGrid>
      <w:tr w:rsidR="00C9696D" w:rsidRPr="0058641F" w14:paraId="350F4ECE" w14:textId="77777777" w:rsidTr="0033035B">
        <w:trPr>
          <w:trHeight w:val="423"/>
        </w:trPr>
        <w:tc>
          <w:tcPr>
            <w:tcW w:w="2372" w:type="dxa"/>
            <w:shd w:val="clear" w:color="auto" w:fill="auto"/>
            <w:tcMar>
              <w:right w:w="58" w:type="dxa"/>
            </w:tcMar>
          </w:tcPr>
          <w:p w14:paraId="62637C49" w14:textId="77777777" w:rsidR="00C9696D" w:rsidRPr="0033035B" w:rsidRDefault="00B93A9E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035B">
              <w:rPr>
                <w:rFonts w:ascii="Times New Roman" w:hAnsi="Times New Roman"/>
                <w:sz w:val="28"/>
                <w:szCs w:val="28"/>
              </w:rPr>
              <w:t>8</w:t>
            </w:r>
            <w:r w:rsidR="00C9696D" w:rsidRPr="0033035B">
              <w:rPr>
                <w:rFonts w:ascii="Times New Roman" w:hAnsi="Times New Roman"/>
                <w:sz w:val="28"/>
                <w:szCs w:val="28"/>
              </w:rPr>
              <w:t>:00AM – 1</w:t>
            </w:r>
            <w:r w:rsidR="003665D9" w:rsidRPr="0033035B">
              <w:rPr>
                <w:rFonts w:ascii="Times New Roman" w:hAnsi="Times New Roman"/>
                <w:sz w:val="28"/>
                <w:szCs w:val="28"/>
              </w:rPr>
              <w:t>2</w:t>
            </w:r>
            <w:r w:rsidR="00C9696D" w:rsidRPr="0033035B">
              <w:rPr>
                <w:rFonts w:ascii="Times New Roman" w:hAnsi="Times New Roman"/>
                <w:sz w:val="28"/>
                <w:szCs w:val="28"/>
              </w:rPr>
              <w:t>:00</w:t>
            </w:r>
            <w:r w:rsidR="003665D9" w:rsidRPr="0033035B">
              <w:rPr>
                <w:rFonts w:ascii="Times New Roman" w:hAnsi="Times New Roman"/>
                <w:sz w:val="28"/>
                <w:szCs w:val="28"/>
              </w:rPr>
              <w:t>P</w:t>
            </w:r>
            <w:r w:rsidR="00C9696D" w:rsidRPr="0033035B">
              <w:rPr>
                <w:rFonts w:ascii="Times New Roman" w:hAnsi="Times New Roman"/>
                <w:sz w:val="28"/>
                <w:szCs w:val="28"/>
              </w:rPr>
              <w:t>M</w:t>
            </w:r>
          </w:p>
        </w:tc>
        <w:tc>
          <w:tcPr>
            <w:tcW w:w="6988" w:type="dxa"/>
            <w:tcMar>
              <w:left w:w="58" w:type="dxa"/>
            </w:tcMar>
          </w:tcPr>
          <w:p w14:paraId="1DA3EEDD" w14:textId="77777777" w:rsidR="00C9696D" w:rsidRPr="0058641F" w:rsidRDefault="003665D9" w:rsidP="00BA4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First Aid</w:t>
            </w:r>
            <w:r w:rsidR="00B93A9E" w:rsidRPr="0058641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3A9E" w:rsidRPr="0058641F">
              <w:rPr>
                <w:rFonts w:ascii="Times New Roman" w:hAnsi="Times New Roman"/>
                <w:sz w:val="28"/>
                <w:szCs w:val="28"/>
              </w:rPr>
              <w:t>– St John’s Ambulance</w:t>
            </w:r>
          </w:p>
        </w:tc>
      </w:tr>
      <w:tr w:rsidR="00C9696D" w:rsidRPr="0058641F" w14:paraId="4F486D78" w14:textId="77777777" w:rsidTr="00BA44B7">
        <w:trPr>
          <w:trHeight w:val="405"/>
        </w:trPr>
        <w:tc>
          <w:tcPr>
            <w:tcW w:w="2372" w:type="dxa"/>
            <w:tcMar>
              <w:right w:w="58" w:type="dxa"/>
            </w:tcMar>
          </w:tcPr>
          <w:p w14:paraId="274F095B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641F">
              <w:rPr>
                <w:rFonts w:ascii="Times New Roman" w:hAnsi="Times New Roman"/>
                <w:sz w:val="26"/>
                <w:szCs w:val="26"/>
              </w:rPr>
              <w:t>12:</w:t>
            </w:r>
            <w:r w:rsidR="0058641F" w:rsidRPr="0058641F">
              <w:rPr>
                <w:rFonts w:ascii="Times New Roman" w:hAnsi="Times New Roman"/>
                <w:sz w:val="26"/>
                <w:szCs w:val="26"/>
              </w:rPr>
              <w:t>0</w:t>
            </w:r>
            <w:r w:rsidRPr="0058641F">
              <w:rPr>
                <w:rFonts w:ascii="Times New Roman" w:hAnsi="Times New Roman"/>
                <w:sz w:val="26"/>
                <w:szCs w:val="26"/>
              </w:rPr>
              <w:t>0PM – 1</w:t>
            </w:r>
            <w:r w:rsidR="0058641F" w:rsidRPr="0058641F">
              <w:rPr>
                <w:rFonts w:ascii="Times New Roman" w:hAnsi="Times New Roman"/>
                <w:sz w:val="26"/>
                <w:szCs w:val="26"/>
              </w:rPr>
              <w:t>2:3</w:t>
            </w:r>
            <w:r w:rsidRPr="0058641F">
              <w:rPr>
                <w:rFonts w:ascii="Times New Roman" w:hAnsi="Times New Roman"/>
                <w:sz w:val="26"/>
                <w:szCs w:val="26"/>
              </w:rPr>
              <w:t>0PM</w:t>
            </w:r>
          </w:p>
        </w:tc>
        <w:tc>
          <w:tcPr>
            <w:tcW w:w="6988" w:type="dxa"/>
            <w:tcMar>
              <w:left w:w="58" w:type="dxa"/>
            </w:tcMar>
          </w:tcPr>
          <w:p w14:paraId="1E26BDB4" w14:textId="77777777" w:rsidR="00C9696D" w:rsidRPr="0058641F" w:rsidRDefault="0058641F" w:rsidP="001874E7">
            <w:pPr>
              <w:tabs>
                <w:tab w:val="left" w:pos="5265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0C59C875" wp14:editId="6B6BF12A">
                  <wp:simplePos x="0" y="0"/>
                  <wp:positionH relativeFrom="margin">
                    <wp:posOffset>4262120</wp:posOffset>
                  </wp:positionH>
                  <wp:positionV relativeFrom="paragraph">
                    <wp:posOffset>66675</wp:posOffset>
                  </wp:positionV>
                  <wp:extent cx="950595" cy="486410"/>
                  <wp:effectExtent l="19050" t="0" r="1905" b="0"/>
                  <wp:wrapNone/>
                  <wp:docPr id="11" name="Picture 2" descr="Image result for st johns ambul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 johns ambul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9696D" w:rsidRPr="0058641F">
              <w:rPr>
                <w:rFonts w:ascii="Times New Roman" w:hAnsi="Times New Roman"/>
                <w:b/>
                <w:sz w:val="28"/>
                <w:szCs w:val="28"/>
              </w:rPr>
              <w:t>LUNCH</w:t>
            </w:r>
            <w:r w:rsidR="001874E7" w:rsidRPr="0058641F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C9696D" w:rsidRPr="0058641F" w14:paraId="1797BC2D" w14:textId="77777777" w:rsidTr="00BA44B7">
        <w:tc>
          <w:tcPr>
            <w:tcW w:w="2372" w:type="dxa"/>
            <w:tcMar>
              <w:right w:w="58" w:type="dxa"/>
            </w:tcMar>
          </w:tcPr>
          <w:p w14:paraId="289C6E96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1</w:t>
            </w:r>
            <w:r w:rsidR="0058641F" w:rsidRPr="0058641F">
              <w:rPr>
                <w:rFonts w:ascii="Times New Roman" w:hAnsi="Times New Roman"/>
                <w:sz w:val="28"/>
                <w:szCs w:val="28"/>
              </w:rPr>
              <w:t>2:3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 xml:space="preserve">0PM – </w:t>
            </w:r>
            <w:r w:rsidRPr="0033035B">
              <w:rPr>
                <w:rFonts w:ascii="Times New Roman" w:hAnsi="Times New Roman"/>
                <w:sz w:val="28"/>
                <w:szCs w:val="28"/>
              </w:rPr>
              <w:t>3:</w:t>
            </w:r>
            <w:r w:rsidR="00B93A9E" w:rsidRPr="0033035B">
              <w:rPr>
                <w:rFonts w:ascii="Times New Roman" w:hAnsi="Times New Roman"/>
                <w:sz w:val="28"/>
                <w:szCs w:val="28"/>
              </w:rPr>
              <w:t>3</w:t>
            </w:r>
            <w:r w:rsidRPr="0033035B">
              <w:rPr>
                <w:rFonts w:ascii="Times New Roman" w:hAnsi="Times New Roman"/>
                <w:sz w:val="28"/>
                <w:szCs w:val="28"/>
              </w:rPr>
              <w:t>0PM</w:t>
            </w:r>
          </w:p>
        </w:tc>
        <w:tc>
          <w:tcPr>
            <w:tcW w:w="6988" w:type="dxa"/>
            <w:tcMar>
              <w:left w:w="58" w:type="dxa"/>
            </w:tcMar>
            <w:vAlign w:val="center"/>
          </w:tcPr>
          <w:p w14:paraId="144B29BE" w14:textId="77777777" w:rsidR="001874E7" w:rsidRPr="0058641F" w:rsidRDefault="003665D9" w:rsidP="00BA4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First Aid</w:t>
            </w:r>
            <w:r w:rsidR="00B93A9E" w:rsidRPr="0058641F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="00B93A9E" w:rsidRPr="0058641F">
              <w:rPr>
                <w:rFonts w:ascii="Times New Roman" w:hAnsi="Times New Roman"/>
                <w:sz w:val="28"/>
                <w:szCs w:val="28"/>
              </w:rPr>
              <w:t>St John’s Ambulanc</w:t>
            </w:r>
            <w:r w:rsidR="001874E7" w:rsidRPr="0058641F">
              <w:rPr>
                <w:rFonts w:ascii="Times New Roman" w:hAnsi="Times New Roman"/>
                <w:sz w:val="28"/>
                <w:szCs w:val="28"/>
              </w:rPr>
              <w:t>e</w:t>
            </w:r>
          </w:p>
          <w:p w14:paraId="228D08CF" w14:textId="77777777" w:rsidR="001874E7" w:rsidRPr="0058641F" w:rsidRDefault="001874E7" w:rsidP="00BA4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31ACF0F" w14:textId="77777777" w:rsidR="00C9696D" w:rsidRPr="0058641F" w:rsidRDefault="0058641F" w:rsidP="00C9696D">
      <w:pPr>
        <w:pStyle w:val="Heading1"/>
        <w:spacing w:after="0"/>
        <w:rPr>
          <w:rFonts w:ascii="Times New Roman" w:hAnsi="Times New Roman"/>
          <w:sz w:val="28"/>
          <w:szCs w:val="28"/>
        </w:rPr>
      </w:pPr>
      <w:r w:rsidRPr="0058641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70FCF19" wp14:editId="2488A8DB">
            <wp:simplePos x="0" y="0"/>
            <wp:positionH relativeFrom="margin">
              <wp:posOffset>5873585</wp:posOffset>
            </wp:positionH>
            <wp:positionV relativeFrom="paragraph">
              <wp:posOffset>197072</wp:posOffset>
            </wp:positionV>
            <wp:extent cx="1014103" cy="1021278"/>
            <wp:effectExtent l="19050" t="0" r="0" b="0"/>
            <wp:wrapNone/>
            <wp:docPr id="1" name="Picture 1" descr="Image result for heartwood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eartwood cent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03" cy="10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96D" w:rsidRPr="0058641F">
        <w:rPr>
          <w:rFonts w:ascii="Times New Roman" w:hAnsi="Times New Roman"/>
          <w:sz w:val="28"/>
          <w:szCs w:val="28"/>
        </w:rPr>
        <w:t>Friday July 6,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6988"/>
      </w:tblGrid>
      <w:tr w:rsidR="00C9696D" w:rsidRPr="0058641F" w14:paraId="0978D75C" w14:textId="77777777" w:rsidTr="00BA44B7">
        <w:tc>
          <w:tcPr>
            <w:tcW w:w="2372" w:type="dxa"/>
            <w:tcMar>
              <w:right w:w="58" w:type="dxa"/>
            </w:tcMar>
          </w:tcPr>
          <w:p w14:paraId="26863B95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9:00AM – 12: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3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0PM</w:t>
            </w:r>
          </w:p>
        </w:tc>
        <w:tc>
          <w:tcPr>
            <w:tcW w:w="6988" w:type="dxa"/>
            <w:tcMar>
              <w:left w:w="58" w:type="dxa"/>
            </w:tcMar>
          </w:tcPr>
          <w:p w14:paraId="06A88166" w14:textId="77777777" w:rsidR="00C9696D" w:rsidRPr="0058641F" w:rsidRDefault="003665D9" w:rsidP="00BA4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>H</w:t>
            </w:r>
            <w:r w:rsidR="00B93A9E" w:rsidRPr="0058641F">
              <w:rPr>
                <w:rFonts w:ascii="Times New Roman" w:hAnsi="Times New Roman"/>
                <w:b/>
                <w:sz w:val="28"/>
                <w:szCs w:val="28"/>
              </w:rPr>
              <w:t>eartWood Centre for Community Youth Development</w:t>
            </w:r>
          </w:p>
        </w:tc>
      </w:tr>
      <w:tr w:rsidR="00C9696D" w:rsidRPr="0058641F" w14:paraId="3AEEA560" w14:textId="77777777" w:rsidTr="00BA44B7">
        <w:tc>
          <w:tcPr>
            <w:tcW w:w="2372" w:type="dxa"/>
            <w:tcMar>
              <w:right w:w="58" w:type="dxa"/>
            </w:tcMar>
          </w:tcPr>
          <w:p w14:paraId="7BEAABD3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1</w:t>
            </w:r>
            <w:r w:rsidR="003665D9" w:rsidRPr="0058641F">
              <w:rPr>
                <w:rFonts w:ascii="Times New Roman" w:hAnsi="Times New Roman"/>
                <w:sz w:val="28"/>
                <w:szCs w:val="28"/>
              </w:rPr>
              <w:t>2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:</w:t>
            </w:r>
            <w:r w:rsidR="00D13559" w:rsidRPr="0058641F">
              <w:rPr>
                <w:rFonts w:ascii="Times New Roman" w:hAnsi="Times New Roman"/>
                <w:sz w:val="28"/>
                <w:szCs w:val="28"/>
              </w:rPr>
              <w:t>3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0PM – 1:</w:t>
            </w:r>
            <w:r w:rsidR="00D13559" w:rsidRPr="0058641F">
              <w:rPr>
                <w:rFonts w:ascii="Times New Roman" w:hAnsi="Times New Roman"/>
                <w:sz w:val="28"/>
                <w:szCs w:val="28"/>
              </w:rPr>
              <w:t>3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0PM</w:t>
            </w:r>
          </w:p>
        </w:tc>
        <w:tc>
          <w:tcPr>
            <w:tcW w:w="6988" w:type="dxa"/>
            <w:tcMar>
              <w:left w:w="58" w:type="dxa"/>
            </w:tcMar>
          </w:tcPr>
          <w:p w14:paraId="74CEC1D3" w14:textId="77777777" w:rsidR="00C9696D" w:rsidRPr="0058641F" w:rsidRDefault="00B93A9E" w:rsidP="00BA44B7">
            <w:pPr>
              <w:pStyle w:val="Companyname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LUNCH</w:t>
            </w:r>
          </w:p>
        </w:tc>
      </w:tr>
      <w:tr w:rsidR="00C9696D" w:rsidRPr="0058641F" w14:paraId="29F36C17" w14:textId="77777777" w:rsidTr="00BA44B7">
        <w:tc>
          <w:tcPr>
            <w:tcW w:w="2372" w:type="dxa"/>
            <w:tcMar>
              <w:right w:w="58" w:type="dxa"/>
            </w:tcMar>
          </w:tcPr>
          <w:p w14:paraId="704B391A" w14:textId="77777777" w:rsidR="00C9696D" w:rsidRPr="0058641F" w:rsidRDefault="00C9696D" w:rsidP="00BA44B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8641F">
              <w:rPr>
                <w:rFonts w:ascii="Times New Roman" w:hAnsi="Times New Roman"/>
                <w:sz w:val="28"/>
                <w:szCs w:val="28"/>
              </w:rPr>
              <w:t>1:</w:t>
            </w:r>
            <w:r w:rsidR="00D13559" w:rsidRPr="0058641F">
              <w:rPr>
                <w:rFonts w:ascii="Times New Roman" w:hAnsi="Times New Roman"/>
                <w:sz w:val="28"/>
                <w:szCs w:val="28"/>
              </w:rPr>
              <w:t>3</w:t>
            </w:r>
            <w:r w:rsidRPr="0058641F">
              <w:rPr>
                <w:rFonts w:ascii="Times New Roman" w:hAnsi="Times New Roman"/>
                <w:sz w:val="28"/>
                <w:szCs w:val="28"/>
              </w:rPr>
              <w:t>0PM – 3:00PM</w:t>
            </w:r>
          </w:p>
        </w:tc>
        <w:tc>
          <w:tcPr>
            <w:tcW w:w="6988" w:type="dxa"/>
            <w:tcMar>
              <w:left w:w="58" w:type="dxa"/>
            </w:tcMar>
          </w:tcPr>
          <w:p w14:paraId="10DA837F" w14:textId="77777777" w:rsidR="00C9696D" w:rsidRPr="0058641F" w:rsidRDefault="002A5B8E" w:rsidP="00BA4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41F">
              <w:rPr>
                <w:rFonts w:ascii="Times New Roman" w:hAnsi="Times New Roman"/>
                <w:b/>
                <w:sz w:val="28"/>
                <w:szCs w:val="28"/>
              </w:rPr>
              <w:t xml:space="preserve">Huddle </w:t>
            </w:r>
          </w:p>
        </w:tc>
      </w:tr>
    </w:tbl>
    <w:p w14:paraId="7A8676BC" w14:textId="75E98DF5" w:rsidR="009433CC" w:rsidRDefault="00085D86" w:rsidP="007E3219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C2AAEF" wp14:editId="2C245058">
                <wp:simplePos x="0" y="0"/>
                <wp:positionH relativeFrom="column">
                  <wp:posOffset>-909955</wp:posOffset>
                </wp:positionH>
                <wp:positionV relativeFrom="paragraph">
                  <wp:posOffset>53340</wp:posOffset>
                </wp:positionV>
                <wp:extent cx="8121015" cy="1950085"/>
                <wp:effectExtent l="4445" t="2540" r="889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015" cy="19500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DA0E2" w14:textId="77777777" w:rsidR="0058641F" w:rsidRP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58641F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LOCATION: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br/>
                            </w:r>
                            <w:r w:rsidRPr="0058641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Emera Centre Northside        </w:t>
                            </w:r>
                            <w:r w:rsidRPr="0058641F">
                              <w:rPr>
                                <w:rStyle w:val="lrzxr"/>
                                <w:rFonts w:ascii="Times New Roman" w:hAnsi="Times New Roman"/>
                                <w:sz w:val="24"/>
                                <w:szCs w:val="24"/>
                              </w:rPr>
                              <w:t>175 King St, North Sydney, NS</w:t>
                            </w:r>
                          </w:p>
                          <w:p w14:paraId="6841D98D" w14:textId="77777777" w:rsidR="0058641F" w:rsidRP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864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Upstairs in the Credit Union Community Room</w:t>
                            </w:r>
                          </w:p>
                          <w:p w14:paraId="4143D77B" w14:textId="77777777" w:rsidR="0058641F" w:rsidRP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2AE5AAE" w14:textId="77777777" w:rsid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8641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We provide lunch! Please arrive on time daily</w:t>
                            </w:r>
                          </w:p>
                          <w:p w14:paraId="55D9AC9C" w14:textId="77777777" w:rsidR="0058641F" w:rsidRPr="00E53A67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</w:pPr>
                            <w:r w:rsidRPr="0033035B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>NOTE: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 xml:space="preserve"> START AND END TIME ON JULY 5</w:t>
                            </w:r>
                          </w:p>
                          <w:p w14:paraId="1ABFCFFD" w14:textId="77777777" w:rsidR="0058641F" w:rsidRP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14:paraId="4B9AE54A" w14:textId="77777777" w:rsidR="0058641F" w:rsidRDefault="0058641F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58641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 xml:space="preserve">Program Coordinator: </w:t>
                            </w:r>
                            <w:r w:rsidRPr="0058641F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 xml:space="preserve">Nicole MacIntyre (902) 579 </w:t>
                            </w:r>
                            <w:r w:rsidR="00085D86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–</w:t>
                            </w:r>
                            <w:r w:rsidRPr="0058641F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 xml:space="preserve"> 8038</w:t>
                            </w:r>
                          </w:p>
                          <w:p w14:paraId="105B338F" w14:textId="77777777" w:rsidR="00085D86" w:rsidRPr="0033035B" w:rsidRDefault="00085D86" w:rsidP="00085D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2F2F2" w:themeColor="background1" w:themeShade="F2"/>
                                <w:sz w:val="24"/>
                              </w:rPr>
                            </w:pPr>
                            <w:r w:rsidRPr="0033035B">
                              <w:rPr>
                                <w:rFonts w:ascii="Times New Roman" w:hAnsi="Times New Roman"/>
                                <w:b/>
                                <w:color w:val="F2F2F2" w:themeColor="background1" w:themeShade="F2"/>
                                <w:sz w:val="24"/>
                              </w:rPr>
                              <w:t>Week 2 (July 9 – 13) The group will meet at 9:00AM @ Emera Centre and return at 3:00PM</w:t>
                            </w:r>
                          </w:p>
                          <w:p w14:paraId="15D5A91A" w14:textId="77777777" w:rsidR="00085D86" w:rsidRPr="0058641F" w:rsidRDefault="00085D86" w:rsidP="0058641F">
                            <w:pPr>
                              <w:pStyle w:val="Footer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14:paraId="40C50E1B" w14:textId="77777777" w:rsidR="0058641F" w:rsidRDefault="0058641F" w:rsidP="0058641F">
                            <w:pPr>
                              <w:pStyle w:val="Foo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2AA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1.65pt;margin-top:4.2pt;width:639.45pt;height:15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" fillcolor="#9bbb59 [3206]" stroked="f" strokecolor="#f2f2f2 [3041]" strokeweight="3pt">
                <v:shadow on="t" color="#4e6128 [1606]" opacity=".5" offset="1pt"/>
                <v:textbox>
                  <w:txbxContent>
                    <w:p w14:paraId="65EDA0E2" w14:textId="77777777" w:rsidR="0058641F" w:rsidRP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58641F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LOCATION: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br/>
                      </w:r>
                      <w:r w:rsidRPr="0058641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Emera Centre Northside        </w:t>
                      </w:r>
                      <w:r w:rsidRPr="0058641F">
                        <w:rPr>
                          <w:rStyle w:val="lrzxr"/>
                          <w:rFonts w:ascii="Times New Roman" w:hAnsi="Times New Roman"/>
                          <w:sz w:val="24"/>
                          <w:szCs w:val="24"/>
                        </w:rPr>
                        <w:t>175 King St, North Sydney, NS</w:t>
                      </w:r>
                    </w:p>
                    <w:p w14:paraId="6841D98D" w14:textId="77777777" w:rsidR="0058641F" w:rsidRP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864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Upstairs in the Credit Union Community Room</w:t>
                      </w:r>
                    </w:p>
                    <w:p w14:paraId="4143D77B" w14:textId="77777777" w:rsidR="0058641F" w:rsidRP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2AE5AAE" w14:textId="77777777" w:rsid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8641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We provide lunch! Please arrive on time daily</w:t>
                      </w:r>
                    </w:p>
                    <w:p w14:paraId="55D9AC9C" w14:textId="77777777" w:rsidR="0058641F" w:rsidRPr="00E53A67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</w:pPr>
                      <w:r w:rsidRPr="0033035B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>NOTE: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 xml:space="preserve"> START AND END TIME ON JULY 5</w:t>
                      </w:r>
                    </w:p>
                    <w:p w14:paraId="1ABFCFFD" w14:textId="77777777" w:rsidR="0058641F" w:rsidRP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</w:p>
                    <w:p w14:paraId="4B9AE54A" w14:textId="77777777" w:rsidR="0058641F" w:rsidRDefault="0058641F" w:rsidP="0058641F">
                      <w:pPr>
                        <w:pStyle w:val="Foo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58641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 xml:space="preserve">Program Coordinator: </w:t>
                      </w:r>
                      <w:r w:rsidRPr="0058641F">
                        <w:rPr>
                          <w:rFonts w:ascii="Times New Roman" w:hAnsi="Times New Roman"/>
                          <w:sz w:val="28"/>
                          <w:szCs w:val="24"/>
                        </w:rPr>
                        <w:t xml:space="preserve">Nicole MacIntyre (902) 579 </w:t>
                      </w:r>
                      <w:r w:rsidR="00085D86">
                        <w:rPr>
                          <w:rFonts w:ascii="Times New Roman" w:hAnsi="Times New Roman"/>
                          <w:sz w:val="28"/>
                          <w:szCs w:val="24"/>
                        </w:rPr>
                        <w:t>–</w:t>
                      </w:r>
                      <w:r w:rsidRPr="0058641F">
                        <w:rPr>
                          <w:rFonts w:ascii="Times New Roman" w:hAnsi="Times New Roman"/>
                          <w:sz w:val="28"/>
                          <w:szCs w:val="24"/>
                        </w:rPr>
                        <w:t xml:space="preserve"> 8038</w:t>
                      </w:r>
                    </w:p>
                    <w:p w14:paraId="105B338F" w14:textId="77777777" w:rsidR="00085D86" w:rsidRPr="0033035B" w:rsidRDefault="00085D86" w:rsidP="00085D86">
                      <w:pPr>
                        <w:jc w:val="center"/>
                        <w:rPr>
                          <w:rFonts w:ascii="Times New Roman" w:hAnsi="Times New Roman"/>
                          <w:b/>
                          <w:color w:val="F2F2F2" w:themeColor="background1" w:themeShade="F2"/>
                          <w:sz w:val="24"/>
                        </w:rPr>
                      </w:pPr>
                      <w:r w:rsidRPr="0033035B">
                        <w:rPr>
                          <w:rFonts w:ascii="Times New Roman" w:hAnsi="Times New Roman"/>
                          <w:b/>
                          <w:color w:val="F2F2F2" w:themeColor="background1" w:themeShade="F2"/>
                          <w:sz w:val="24"/>
                        </w:rPr>
                        <w:t>Week 2 (July 9 – 13) The group will meet at 9:00AM @ Emera Centre and return at 3:00PM</w:t>
                      </w:r>
                    </w:p>
                    <w:p w14:paraId="15D5A91A" w14:textId="77777777" w:rsidR="00085D86" w:rsidRPr="0058641F" w:rsidRDefault="00085D86" w:rsidP="0058641F">
                      <w:pPr>
                        <w:pStyle w:val="Footer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</w:p>
                    <w:p w14:paraId="40C50E1B" w14:textId="77777777" w:rsidR="0058641F" w:rsidRDefault="0058641F" w:rsidP="0058641F">
                      <w:pPr>
                        <w:pStyle w:val="Footer"/>
                      </w:pPr>
                    </w:p>
                  </w:txbxContent>
                </v:textbox>
              </v:shape>
            </w:pict>
          </mc:Fallback>
        </mc:AlternateContent>
      </w:r>
      <w:r w:rsidR="008901D8" w:rsidRPr="0058641F">
        <w:rPr>
          <w:rFonts w:ascii="Times New Roman" w:hAnsi="Times New Roman"/>
          <w:noProof/>
        </w:rPr>
        <w:t xml:space="preserve">   </w:t>
      </w:r>
    </w:p>
    <w:p w14:paraId="1FF6D5A9" w14:textId="17C38ADB" w:rsidR="009433CC" w:rsidRPr="0045075D" w:rsidRDefault="009433CC" w:rsidP="0045075D">
      <w:pPr>
        <w:rPr>
          <w:rFonts w:ascii="Times New Roman" w:hAnsi="Times New Roman"/>
          <w:noProof/>
        </w:rPr>
      </w:pPr>
      <w:r w:rsidRPr="0045075D">
        <w:rPr>
          <w:rFonts w:ascii="Times New Roman" w:hAnsi="Times New Roman"/>
        </w:rPr>
        <w:t xml:space="preserve"> </w:t>
      </w:r>
    </w:p>
    <w:p w14:paraId="123808BD" w14:textId="2B710409" w:rsidR="009433CC" w:rsidRPr="009433CC" w:rsidRDefault="009433CC" w:rsidP="009433CC">
      <w:pPr>
        <w:rPr>
          <w:rFonts w:ascii="Times New Roman" w:hAnsi="Times New Roman"/>
        </w:rPr>
      </w:pPr>
    </w:p>
    <w:sectPr w:rsidR="009433CC" w:rsidRPr="009433CC" w:rsidSect="00794996">
      <w:footerReference w:type="default" r:id="rId14"/>
      <w:headerReference w:type="first" r:id="rId15"/>
      <w:pgSz w:w="12240" w:h="15840" w:code="1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BA856" w14:textId="77777777" w:rsidR="00E42D2B" w:rsidRDefault="00E42D2B" w:rsidP="00794996">
      <w:pPr>
        <w:spacing w:before="0" w:after="0" w:line="240" w:lineRule="auto"/>
      </w:pPr>
      <w:r>
        <w:separator/>
      </w:r>
    </w:p>
  </w:endnote>
  <w:endnote w:type="continuationSeparator" w:id="0">
    <w:p w14:paraId="722B23C6" w14:textId="77777777" w:rsidR="00E42D2B" w:rsidRDefault="00E42D2B" w:rsidP="007949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463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AEDDD" w14:textId="19185177" w:rsidR="00794996" w:rsidRDefault="00C86BE1">
        <w:pPr>
          <w:pStyle w:val="Footer"/>
        </w:pPr>
        <w:r>
          <w:fldChar w:fldCharType="begin"/>
        </w:r>
        <w:r w:rsidR="00794996">
          <w:instrText xml:space="preserve"> PAGE   \* MERGEFORMAT </w:instrText>
        </w:r>
        <w:r>
          <w:fldChar w:fldCharType="separate"/>
        </w:r>
        <w:r w:rsidR="004507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0E650" w14:textId="77777777" w:rsidR="00E42D2B" w:rsidRDefault="00E42D2B" w:rsidP="00794996">
      <w:pPr>
        <w:spacing w:before="0" w:after="0" w:line="240" w:lineRule="auto"/>
      </w:pPr>
      <w:r>
        <w:separator/>
      </w:r>
    </w:p>
  </w:footnote>
  <w:footnote w:type="continuationSeparator" w:id="0">
    <w:p w14:paraId="6F07DEA8" w14:textId="77777777" w:rsidR="00E42D2B" w:rsidRDefault="00E42D2B" w:rsidP="007949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5B7E0" w14:textId="77777777" w:rsidR="002A5B8E" w:rsidRPr="0058641F" w:rsidRDefault="002A5B8E" w:rsidP="002A5B8E">
    <w:pPr>
      <w:pStyle w:val="Header"/>
      <w:jc w:val="center"/>
      <w:rPr>
        <w:rFonts w:ascii="Times New Roman" w:hAnsi="Times New Roman"/>
        <w:b/>
        <w:sz w:val="28"/>
        <w:szCs w:val="28"/>
      </w:rPr>
    </w:pPr>
    <w:r w:rsidRPr="0058641F">
      <w:rPr>
        <w:rFonts w:ascii="Times New Roman" w:hAnsi="Times New Roman"/>
        <w:b/>
        <w:sz w:val="28"/>
        <w:szCs w:val="28"/>
      </w:rPr>
      <w:t>NOVA SCOTIA CO-OPERATIVE COUNCIL</w:t>
    </w:r>
  </w:p>
  <w:p w14:paraId="281C19FE" w14:textId="77777777" w:rsidR="006B5F50" w:rsidRPr="0058641F" w:rsidRDefault="006B5F50" w:rsidP="006B5F50">
    <w:pPr>
      <w:pStyle w:val="Header"/>
      <w:jc w:val="center"/>
      <w:rPr>
        <w:rFonts w:ascii="Times New Roman" w:hAnsi="Times New Roman"/>
        <w:b/>
        <w:sz w:val="28"/>
        <w:szCs w:val="28"/>
      </w:rPr>
    </w:pPr>
    <w:r w:rsidRPr="0058641F">
      <w:rPr>
        <w:rFonts w:ascii="Times New Roman" w:hAnsi="Times New Roman"/>
        <w:b/>
        <w:sz w:val="28"/>
        <w:szCs w:val="28"/>
      </w:rPr>
      <w:t xml:space="preserve">YOUTH LEADERSHIP </w:t>
    </w:r>
    <w:r w:rsidR="00B93A9E" w:rsidRPr="0058641F">
      <w:rPr>
        <w:rFonts w:ascii="Times New Roman" w:hAnsi="Times New Roman"/>
        <w:b/>
        <w:sz w:val="28"/>
        <w:szCs w:val="28"/>
      </w:rPr>
      <w:t>IN</w:t>
    </w:r>
    <w:r w:rsidRPr="0058641F">
      <w:rPr>
        <w:rFonts w:ascii="Times New Roman" w:hAnsi="Times New Roman"/>
        <w:b/>
        <w:sz w:val="28"/>
        <w:szCs w:val="28"/>
      </w:rPr>
      <w:t xml:space="preserve"> AGRICULTURE </w:t>
    </w:r>
    <w:r w:rsidR="00B93A9E" w:rsidRPr="0058641F">
      <w:rPr>
        <w:rFonts w:ascii="Times New Roman" w:hAnsi="Times New Roman"/>
        <w:b/>
        <w:sz w:val="28"/>
        <w:szCs w:val="28"/>
      </w:rPr>
      <w:t>&amp; RESOURCE INDUSTRIES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DEF6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5215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ECC6E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4485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6C2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C88B6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C2E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443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DC06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6C48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B41256"/>
    <w:multiLevelType w:val="hybridMultilevel"/>
    <w:tmpl w:val="2EC250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7410E"/>
    <w:multiLevelType w:val="hybridMultilevel"/>
    <w:tmpl w:val="72AEE6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77"/>
    <w:rsid w:val="00013B61"/>
    <w:rsid w:val="00033A9E"/>
    <w:rsid w:val="000439E2"/>
    <w:rsid w:val="000544FF"/>
    <w:rsid w:val="000600A1"/>
    <w:rsid w:val="00062C12"/>
    <w:rsid w:val="00072736"/>
    <w:rsid w:val="00085D86"/>
    <w:rsid w:val="00093B54"/>
    <w:rsid w:val="000A6FB8"/>
    <w:rsid w:val="000C3EC1"/>
    <w:rsid w:val="000F31DD"/>
    <w:rsid w:val="001014D3"/>
    <w:rsid w:val="001056C6"/>
    <w:rsid w:val="00112B85"/>
    <w:rsid w:val="00121088"/>
    <w:rsid w:val="0012631A"/>
    <w:rsid w:val="00160F2D"/>
    <w:rsid w:val="001737F1"/>
    <w:rsid w:val="001874E7"/>
    <w:rsid w:val="00193A0C"/>
    <w:rsid w:val="001A4DDE"/>
    <w:rsid w:val="001A4E05"/>
    <w:rsid w:val="001C71CC"/>
    <w:rsid w:val="001D4568"/>
    <w:rsid w:val="0020569B"/>
    <w:rsid w:val="00211CB7"/>
    <w:rsid w:val="00224957"/>
    <w:rsid w:val="00233C7A"/>
    <w:rsid w:val="0023496C"/>
    <w:rsid w:val="00242E5D"/>
    <w:rsid w:val="00253386"/>
    <w:rsid w:val="002633CE"/>
    <w:rsid w:val="00275648"/>
    <w:rsid w:val="00293816"/>
    <w:rsid w:val="002A5B8E"/>
    <w:rsid w:val="002D047E"/>
    <w:rsid w:val="002E5E84"/>
    <w:rsid w:val="00305E8D"/>
    <w:rsid w:val="00316C98"/>
    <w:rsid w:val="00322038"/>
    <w:rsid w:val="00325AAA"/>
    <w:rsid w:val="0033035B"/>
    <w:rsid w:val="00332FA9"/>
    <w:rsid w:val="00336B6F"/>
    <w:rsid w:val="00343983"/>
    <w:rsid w:val="00360740"/>
    <w:rsid w:val="0036556E"/>
    <w:rsid w:val="00365C36"/>
    <w:rsid w:val="003665D9"/>
    <w:rsid w:val="00370770"/>
    <w:rsid w:val="00396651"/>
    <w:rsid w:val="003B10C0"/>
    <w:rsid w:val="003B6270"/>
    <w:rsid w:val="003C3773"/>
    <w:rsid w:val="003D69BA"/>
    <w:rsid w:val="00402F69"/>
    <w:rsid w:val="0041378C"/>
    <w:rsid w:val="00417A3F"/>
    <w:rsid w:val="00432D10"/>
    <w:rsid w:val="004406FA"/>
    <w:rsid w:val="0045075D"/>
    <w:rsid w:val="00452E55"/>
    <w:rsid w:val="004908C5"/>
    <w:rsid w:val="004932F1"/>
    <w:rsid w:val="004B5E8A"/>
    <w:rsid w:val="004E77BD"/>
    <w:rsid w:val="004F058A"/>
    <w:rsid w:val="00530717"/>
    <w:rsid w:val="005325C5"/>
    <w:rsid w:val="00546FF2"/>
    <w:rsid w:val="00567D0A"/>
    <w:rsid w:val="0057094A"/>
    <w:rsid w:val="0058641F"/>
    <w:rsid w:val="00595F76"/>
    <w:rsid w:val="005A0515"/>
    <w:rsid w:val="005A0F85"/>
    <w:rsid w:val="005A3A7B"/>
    <w:rsid w:val="005B3147"/>
    <w:rsid w:val="005C7890"/>
    <w:rsid w:val="005D6D58"/>
    <w:rsid w:val="005E6BF5"/>
    <w:rsid w:val="00605D54"/>
    <w:rsid w:val="00613327"/>
    <w:rsid w:val="00666066"/>
    <w:rsid w:val="00666460"/>
    <w:rsid w:val="00671835"/>
    <w:rsid w:val="00674B0C"/>
    <w:rsid w:val="006B5F50"/>
    <w:rsid w:val="006D7DDE"/>
    <w:rsid w:val="006E7E18"/>
    <w:rsid w:val="006F2327"/>
    <w:rsid w:val="006F294B"/>
    <w:rsid w:val="007368A5"/>
    <w:rsid w:val="00750ED3"/>
    <w:rsid w:val="0075221C"/>
    <w:rsid w:val="00760BED"/>
    <w:rsid w:val="007739C1"/>
    <w:rsid w:val="007817F5"/>
    <w:rsid w:val="00794996"/>
    <w:rsid w:val="00797A5D"/>
    <w:rsid w:val="007A4D21"/>
    <w:rsid w:val="007E3219"/>
    <w:rsid w:val="007F7678"/>
    <w:rsid w:val="00882812"/>
    <w:rsid w:val="008901D8"/>
    <w:rsid w:val="008B4098"/>
    <w:rsid w:val="008B5AB4"/>
    <w:rsid w:val="008B7154"/>
    <w:rsid w:val="008C77DC"/>
    <w:rsid w:val="008E14CF"/>
    <w:rsid w:val="008E69AC"/>
    <w:rsid w:val="009209FE"/>
    <w:rsid w:val="00921CBA"/>
    <w:rsid w:val="00922722"/>
    <w:rsid w:val="009433CC"/>
    <w:rsid w:val="00973C2C"/>
    <w:rsid w:val="00985D7D"/>
    <w:rsid w:val="0099603B"/>
    <w:rsid w:val="009C5D45"/>
    <w:rsid w:val="009D4201"/>
    <w:rsid w:val="009E3BC6"/>
    <w:rsid w:val="009E68F3"/>
    <w:rsid w:val="00A04913"/>
    <w:rsid w:val="00A12502"/>
    <w:rsid w:val="00A5271E"/>
    <w:rsid w:val="00A64552"/>
    <w:rsid w:val="00A67B22"/>
    <w:rsid w:val="00A90D44"/>
    <w:rsid w:val="00AA0F63"/>
    <w:rsid w:val="00AB1977"/>
    <w:rsid w:val="00AB2CE6"/>
    <w:rsid w:val="00AC2008"/>
    <w:rsid w:val="00AC214E"/>
    <w:rsid w:val="00AD5EA4"/>
    <w:rsid w:val="00AE6C8C"/>
    <w:rsid w:val="00B060E9"/>
    <w:rsid w:val="00B61BA2"/>
    <w:rsid w:val="00B63707"/>
    <w:rsid w:val="00B72366"/>
    <w:rsid w:val="00B92FA8"/>
    <w:rsid w:val="00B936B6"/>
    <w:rsid w:val="00B93A9E"/>
    <w:rsid w:val="00BA44B7"/>
    <w:rsid w:val="00BB49D2"/>
    <w:rsid w:val="00BC2BAE"/>
    <w:rsid w:val="00BE0A33"/>
    <w:rsid w:val="00C3287E"/>
    <w:rsid w:val="00C35000"/>
    <w:rsid w:val="00C71056"/>
    <w:rsid w:val="00C86BE1"/>
    <w:rsid w:val="00C904F6"/>
    <w:rsid w:val="00C9696D"/>
    <w:rsid w:val="00CB5687"/>
    <w:rsid w:val="00CC1F8C"/>
    <w:rsid w:val="00CC6400"/>
    <w:rsid w:val="00CD0CE6"/>
    <w:rsid w:val="00D02D62"/>
    <w:rsid w:val="00D0467D"/>
    <w:rsid w:val="00D13559"/>
    <w:rsid w:val="00D213BD"/>
    <w:rsid w:val="00D2512A"/>
    <w:rsid w:val="00D31569"/>
    <w:rsid w:val="00D34075"/>
    <w:rsid w:val="00D34E37"/>
    <w:rsid w:val="00D3753C"/>
    <w:rsid w:val="00DA72B0"/>
    <w:rsid w:val="00DE549E"/>
    <w:rsid w:val="00E02286"/>
    <w:rsid w:val="00E13C03"/>
    <w:rsid w:val="00E22048"/>
    <w:rsid w:val="00E30CB6"/>
    <w:rsid w:val="00E40CFB"/>
    <w:rsid w:val="00E42D2B"/>
    <w:rsid w:val="00E51836"/>
    <w:rsid w:val="00E52884"/>
    <w:rsid w:val="00E56D75"/>
    <w:rsid w:val="00E801C4"/>
    <w:rsid w:val="00E80982"/>
    <w:rsid w:val="00E87680"/>
    <w:rsid w:val="00E953FF"/>
    <w:rsid w:val="00E969E7"/>
    <w:rsid w:val="00EA401E"/>
    <w:rsid w:val="00EA41E3"/>
    <w:rsid w:val="00ED41F3"/>
    <w:rsid w:val="00EF580F"/>
    <w:rsid w:val="00F2399C"/>
    <w:rsid w:val="00F33B49"/>
    <w:rsid w:val="00FA39B7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E4CC48"/>
  <w15:docId w15:val="{C43C7302-C863-47C6-8002-F1F6476A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2048"/>
  </w:style>
  <w:style w:type="paragraph" w:styleId="Heading1">
    <w:name w:val="heading 1"/>
    <w:basedOn w:val="Normal"/>
    <w:link w:val="Heading1Char"/>
    <w:uiPriority w:val="2"/>
    <w:qFormat/>
    <w:rsid w:val="0023496C"/>
    <w:pPr>
      <w:pBdr>
        <w:top w:val="single" w:sz="4" w:space="1" w:color="215868" w:themeColor="accent5" w:themeShade="80"/>
        <w:bottom w:val="single" w:sz="4" w:space="1" w:color="215868" w:themeColor="accent5" w:themeShade="80"/>
      </w:pBdr>
      <w:shd w:val="clear" w:color="auto" w:fill="215868" w:themeFill="accent5" w:themeFillShade="80"/>
      <w:spacing w:before="240"/>
      <w:contextualSpacing/>
      <w:jc w:val="center"/>
      <w:outlineLvl w:val="0"/>
    </w:pPr>
    <w:rPr>
      <w:b/>
      <w:color w:val="FFFFFF" w:themeColor="background1"/>
      <w:sz w:val="24"/>
    </w:rPr>
  </w:style>
  <w:style w:type="paragraph" w:styleId="Heading2">
    <w:name w:val="heading 2"/>
    <w:basedOn w:val="Normal"/>
    <w:next w:val="Normal"/>
    <w:uiPriority w:val="2"/>
    <w:semiHidden/>
    <w:unhideWhenUsed/>
    <w:qFormat/>
    <w:rsid w:val="00973C2C"/>
    <w:pPr>
      <w:keepNext/>
      <w:spacing w:before="240"/>
      <w:contextualSpacing/>
      <w:outlineLvl w:val="1"/>
    </w:pPr>
    <w:rPr>
      <w:rFonts w:asciiTheme="majorHAnsi" w:hAnsiTheme="majorHAnsi" w:cs="Arial"/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23496C"/>
    <w:rPr>
      <w:b/>
      <w:color w:val="FFFFFF" w:themeColor="background1"/>
      <w:sz w:val="24"/>
      <w:shd w:val="clear" w:color="auto" w:fill="215868" w:themeFill="accent5" w:themeFillShade="80"/>
    </w:rPr>
  </w:style>
  <w:style w:type="paragraph" w:styleId="BalloonText">
    <w:name w:val="Balloon Text"/>
    <w:basedOn w:val="Normal"/>
    <w:uiPriority w:val="99"/>
    <w:semiHidden/>
    <w:rsid w:val="00B936B6"/>
    <w:rPr>
      <w:rFonts w:cs="Tahoma"/>
      <w:szCs w:val="16"/>
    </w:rPr>
  </w:style>
  <w:style w:type="paragraph" w:styleId="Title">
    <w:name w:val="Title"/>
    <w:basedOn w:val="Normal"/>
    <w:uiPriority w:val="1"/>
    <w:qFormat/>
    <w:rsid w:val="00973C2C"/>
    <w:pPr>
      <w:spacing w:before="0" w:after="240"/>
      <w:contextualSpacing/>
      <w:jc w:val="center"/>
    </w:pPr>
    <w:rPr>
      <w:rFonts w:asciiTheme="majorHAnsi" w:hAnsiTheme="majorHAnsi" w:cs="Arial"/>
      <w:b/>
      <w:bCs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sid w:val="00093B54"/>
    <w:rPr>
      <w:color w:val="808080"/>
    </w:rPr>
  </w:style>
  <w:style w:type="table" w:styleId="TableGrid">
    <w:name w:val="Table Grid"/>
    <w:basedOn w:val="TableNormal"/>
    <w:uiPriority w:val="59"/>
    <w:rsid w:val="00E8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7368A5"/>
    <w:rPr>
      <w:b/>
      <w:bCs/>
    </w:rPr>
  </w:style>
  <w:style w:type="paragraph" w:customStyle="1" w:styleId="Companyname">
    <w:name w:val="Company name"/>
    <w:basedOn w:val="Normal"/>
    <w:uiPriority w:val="3"/>
    <w:qFormat/>
    <w:rsid w:val="00973C2C"/>
    <w:rPr>
      <w:b/>
    </w:rPr>
  </w:style>
  <w:style w:type="paragraph" w:styleId="Header">
    <w:name w:val="header"/>
    <w:basedOn w:val="Normal"/>
    <w:link w:val="HeaderChar"/>
    <w:uiPriority w:val="99"/>
    <w:unhideWhenUsed/>
    <w:rsid w:val="00794996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96"/>
  </w:style>
  <w:style w:type="paragraph" w:styleId="Footer">
    <w:name w:val="footer"/>
    <w:basedOn w:val="Normal"/>
    <w:link w:val="FooterChar"/>
    <w:uiPriority w:val="99"/>
    <w:unhideWhenUsed/>
    <w:rsid w:val="00794996"/>
    <w:pPr>
      <w:spacing w:before="0"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94996"/>
  </w:style>
  <w:style w:type="paragraph" w:styleId="Bibliography">
    <w:name w:val="Bibliography"/>
    <w:basedOn w:val="Normal"/>
    <w:next w:val="Normal"/>
    <w:uiPriority w:val="37"/>
    <w:semiHidden/>
    <w:unhideWhenUsed/>
    <w:rsid w:val="00CD0CE6"/>
  </w:style>
  <w:style w:type="paragraph" w:styleId="BlockText">
    <w:name w:val="Block Text"/>
    <w:basedOn w:val="Normal"/>
    <w:uiPriority w:val="99"/>
    <w:semiHidden/>
    <w:unhideWhenUsed/>
    <w:rsid w:val="00CD0CE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D0C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CE6"/>
  </w:style>
  <w:style w:type="paragraph" w:styleId="BodyText2">
    <w:name w:val="Body Text 2"/>
    <w:basedOn w:val="Normal"/>
    <w:link w:val="BodyText2Char"/>
    <w:uiPriority w:val="99"/>
    <w:semiHidden/>
    <w:unhideWhenUsed/>
    <w:rsid w:val="00CD0CE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0CE6"/>
  </w:style>
  <w:style w:type="paragraph" w:styleId="BodyText3">
    <w:name w:val="Body Text 3"/>
    <w:basedOn w:val="Normal"/>
    <w:link w:val="BodyText3Char"/>
    <w:uiPriority w:val="99"/>
    <w:semiHidden/>
    <w:unhideWhenUsed/>
    <w:rsid w:val="00CD0CE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0CE6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D0CE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0C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0CE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D0CE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D0CE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0CE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D0CE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D0CE6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D0CE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CE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D0CE6"/>
  </w:style>
  <w:style w:type="table" w:styleId="ColorfulGrid">
    <w:name w:val="Colorful Grid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0CE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C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CE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CE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D0CE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0CE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D0CE6"/>
  </w:style>
  <w:style w:type="character" w:styleId="Emphasis">
    <w:name w:val="Emphasis"/>
    <w:basedOn w:val="DefaultParagraphFont"/>
    <w:uiPriority w:val="20"/>
    <w:semiHidden/>
    <w:unhideWhenUsed/>
    <w:qFormat/>
    <w:rsid w:val="00CD0CE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CE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D0CE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0CE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0CE6"/>
    <w:rPr>
      <w:szCs w:val="20"/>
    </w:rPr>
  </w:style>
  <w:style w:type="table" w:customStyle="1" w:styleId="GridTable1Light1">
    <w:name w:val="Grid Table 1 Light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2"/>
    <w:semiHidden/>
    <w:rsid w:val="00973C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973C2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973C2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973C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973C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973C2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973C2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D0CE6"/>
  </w:style>
  <w:style w:type="paragraph" w:styleId="HTMLAddress">
    <w:name w:val="HTML Address"/>
    <w:basedOn w:val="Normal"/>
    <w:link w:val="HTMLAddressChar"/>
    <w:uiPriority w:val="99"/>
    <w:semiHidden/>
    <w:unhideWhenUsed/>
    <w:rsid w:val="00CD0CE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D0CE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D0CE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D0CE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0CE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D0CE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D0CE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0CE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D0CE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20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220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220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2048"/>
    <w:rPr>
      <w:b/>
      <w:bCs/>
      <w:caps w:val="0"/>
      <w:smallCaps/>
      <w:color w:val="365F91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0CE6"/>
  </w:style>
  <w:style w:type="paragraph" w:styleId="List">
    <w:name w:val="List"/>
    <w:basedOn w:val="Normal"/>
    <w:uiPriority w:val="99"/>
    <w:semiHidden/>
    <w:unhideWhenUsed/>
    <w:rsid w:val="00CD0CE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D0CE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D0CE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D0CE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D0CE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D0CE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D0CE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D0CE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D0CE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D0CE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D0CE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D0CE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D0CE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D0CE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D0CE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D0CE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D0CE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D0CE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D0CE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D0CE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D0CE6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D0C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D0CE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0C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0C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CD0CE6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D0CE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D0CE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D0CE6"/>
  </w:style>
  <w:style w:type="character" w:styleId="PageNumber">
    <w:name w:val="page number"/>
    <w:basedOn w:val="DefaultParagraphFont"/>
    <w:uiPriority w:val="99"/>
    <w:semiHidden/>
    <w:unhideWhenUsed/>
    <w:rsid w:val="00CD0CE6"/>
  </w:style>
  <w:style w:type="table" w:customStyle="1" w:styleId="PlainTable11">
    <w:name w:val="Plain Table 11"/>
    <w:basedOn w:val="TableNormal"/>
    <w:uiPriority w:val="41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0CE6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2204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2204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D0CE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D0CE6"/>
  </w:style>
  <w:style w:type="paragraph" w:styleId="Signature">
    <w:name w:val="Signature"/>
    <w:basedOn w:val="Normal"/>
    <w:link w:val="Signature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D0CE6"/>
  </w:style>
  <w:style w:type="paragraph" w:styleId="Subtitle">
    <w:name w:val="Subtitle"/>
    <w:basedOn w:val="Normal"/>
    <w:link w:val="SubtitleChar"/>
    <w:uiPriority w:val="11"/>
    <w:semiHidden/>
    <w:unhideWhenUsed/>
    <w:qFormat/>
    <w:rsid w:val="00E22048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22048"/>
    <w:rPr>
      <w:rFonts w:eastAsiaTheme="minorEastAsia" w:cstheme="minorBidi"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D0CE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22048"/>
    <w:rPr>
      <w:caps w:val="0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D0C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D0C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D0C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D0CE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D0CE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D0C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D0C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D0C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D0C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D0C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D0C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D0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D0C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D0C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D0C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D0C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CD0C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D0C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D0CE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D0CE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D0C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D0C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D0C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D0C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D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D0C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D0C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D0C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D0C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D0CE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D0CE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D0CE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D0CE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D0CE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D0CE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D0CE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D0CE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D0CE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AAA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xbe">
    <w:name w:val="_xbe"/>
    <w:basedOn w:val="DefaultParagraphFont"/>
    <w:rsid w:val="00AB2CE6"/>
  </w:style>
  <w:style w:type="character" w:customStyle="1" w:styleId="lrzxr">
    <w:name w:val="lrzxr"/>
    <w:basedOn w:val="DefaultParagraphFont"/>
    <w:rsid w:val="00B9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onference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21C45-A61B-4C15-BACE-43036248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agenda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Jackson</dc:creator>
  <cp:lastModifiedBy>Melita, Bernadette</cp:lastModifiedBy>
  <cp:revision>3</cp:revision>
  <cp:lastPrinted>2018-05-31T14:22:00Z</cp:lastPrinted>
  <dcterms:created xsi:type="dcterms:W3CDTF">2018-07-05T13:18:00Z</dcterms:created>
  <dcterms:modified xsi:type="dcterms:W3CDTF">2018-10-03T15:15:00Z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